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6"/>
        <w:tblW w:w="9598" w:type="dxa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275"/>
        <w:gridCol w:w="284"/>
        <w:gridCol w:w="1843"/>
        <w:gridCol w:w="1031"/>
        <w:gridCol w:w="245"/>
        <w:gridCol w:w="1924"/>
        <w:gridCol w:w="869"/>
      </w:tblGrid>
      <w:tr w14:paraId="39569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959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D5708C"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</w:rPr>
              <w:t>202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</w:rPr>
              <w:t>-202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</w:rPr>
              <w:t>年度院（系）级“三好学生”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</w:rPr>
              <w:t>（共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lang w:val="en-US" w:eastAsia="zh-CN"/>
              </w:rPr>
              <w:t>226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</w:rPr>
              <w:t>名）</w:t>
            </w:r>
          </w:p>
        </w:tc>
      </w:tr>
      <w:tr w14:paraId="6B591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FA8825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</w:rPr>
              <w:t>文学院（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  <w:t>226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</w:rPr>
              <w:t>名）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99FB0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C911C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E2182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7DAC3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AF1F3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DB51D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FB236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3AB18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E2867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文22(1)汉语S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52C21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  <w:t>孙怡佳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EC6F30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CA50C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文22(2)汉语S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705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王婕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FC65F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22F9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文22(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  <w:t>3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5D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沈妍</w:t>
            </w:r>
          </w:p>
        </w:tc>
      </w:tr>
      <w:tr w14:paraId="0A238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84073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文22(1)汉语S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55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汤丹丹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3A33C8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CAAE9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文22(2)汉语S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AF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翁梦佳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5EFF6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4BD6B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文22(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  <w:t>3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6B5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朱欣然</w:t>
            </w:r>
          </w:p>
        </w:tc>
      </w:tr>
      <w:tr w14:paraId="62A59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E941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文22(1)汉语S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7E2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袁若涵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CD4D94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5990F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文22(2)汉语S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A0E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陶佳薇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84D0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18A16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文22(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  <w:t>3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F85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夏宇婷</w:t>
            </w:r>
          </w:p>
        </w:tc>
      </w:tr>
      <w:tr w14:paraId="37E50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01EAE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文22(1)汉语S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FAB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徐荣熔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670667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DE31E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文22(2)汉语S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65C8B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陶安娜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8C881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ED1D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文22(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  <w:t>3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D1E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陈洋</w:t>
            </w:r>
          </w:p>
        </w:tc>
      </w:tr>
      <w:tr w14:paraId="75053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B9C8C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文22(1)汉语S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5B3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田宇彤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A92C8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DB9FD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文22(2)汉语S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4FF20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程雨汐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D6457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D72CE3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文22(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  <w:t>3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B2F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夏雪菱</w:t>
            </w:r>
          </w:p>
        </w:tc>
      </w:tr>
      <w:tr w14:paraId="30002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B0576C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文22(1)汉语S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36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张婉茹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144EF5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281C49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文22(2)汉语S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6AA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李欣欣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8251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993119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文22(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  <w:t>3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707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马博宇</w:t>
            </w:r>
          </w:p>
        </w:tc>
      </w:tr>
      <w:tr w14:paraId="775E6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5C3028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文22(1)汉语S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349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周梓钧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504A33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5543C0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文22(2)汉语S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D27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蔡欣蓉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D791B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FB5706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文22(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  <w:t>3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0766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徐满</w:t>
            </w:r>
          </w:p>
        </w:tc>
      </w:tr>
      <w:tr w14:paraId="74669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46BF79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文22(1)汉语S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0D5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陶丹丹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46EE73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107825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文22(2)汉语S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D2EC06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庄一潇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4FAA0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BE0D46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F31D54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6CD45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B0B97A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9171FE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BAB0D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5DF8B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文22(2)汉语S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CE0148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杨羽菲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07F77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803663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10C64C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794EE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890D86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8C1ABA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77181C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EA52DD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文22(2)汉语S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01A907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陈嘉乐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3433B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2B1E38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2CEA9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01AE5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0842D9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  <w:p w14:paraId="0F885EC6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  <w:p w14:paraId="33C4CB36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6A09D9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850899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80210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97DB5C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425F8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992C2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8E72B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7503F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FA6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文22(4)汉语S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8E1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张卜琳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B141A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DF138A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文22(5)广电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4B1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朱有超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0434C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EFC4D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文22(6)国教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696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潘诗凡</w:t>
            </w:r>
          </w:p>
        </w:tc>
      </w:tr>
      <w:tr w14:paraId="64B1E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BB8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文22(4)汉语S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0CA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王子柔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C597F1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30F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文22(5)广电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FE1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陈孝影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F1C1B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366956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文22(6)国教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74B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叶崔尧</w:t>
            </w:r>
          </w:p>
        </w:tc>
      </w:tr>
      <w:tr w14:paraId="4BCA1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F74F6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文22(4)汉语S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662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汤雨点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3AFC5D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91E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文22(5)广电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B93A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杜瑞洁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493C0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5D73B3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文22(6)国教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A28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王文悦</w:t>
            </w:r>
          </w:p>
        </w:tc>
      </w:tr>
      <w:tr w14:paraId="2736F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D111CC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文22(4)汉语S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973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翟锦宇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AEEB1C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EF6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文22(5)广电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54C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余紫佳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5BD75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C31FBE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文22(6)国教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B4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张可欣</w:t>
            </w:r>
          </w:p>
        </w:tc>
      </w:tr>
      <w:tr w14:paraId="652A0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802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文22(4)汉语S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D6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孙颖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57C5E3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2C6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文22(5)广电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E5D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王文娟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21462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686921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808368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348A3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8A22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文22(4)汉语S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A77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王妍钧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A8986A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1D60BD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文22(5)广电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574B5F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傅琪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37A77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96DD3B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A3B84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53B50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0F1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文22(4)汉语S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65B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严佳文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40C6B6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348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208459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58FA2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7F5E2A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D249C1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2EEFB4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160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文22(4)汉语S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366B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薛文颖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5AA65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C558FE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0914C8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64A66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5E84EF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478200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2076B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9EB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文22(4)汉语S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B20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时曼丽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8300C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FDB1DC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35F13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A164C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866AE4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96A48C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098A0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0B2576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1B0262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  <w:p w14:paraId="617FC3E2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  <w:p w14:paraId="545B1596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7452F9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A9DEE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E23F42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E780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3057D1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44334A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0F98A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C25E67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文22(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  <w:t>7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)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  <w:t>秘书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0C2F0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穆文欢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E840B4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41B7DB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eastAsia="zh-CN"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文22(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8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)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val="en-US" w:eastAsia="zh-CN" w:bidi="ar"/>
              </w:rPr>
              <w:t>播音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C40FB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  <w:t>徐正平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913E0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A62664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文22(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  <w:t>9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93B94D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朱慧娴</w:t>
            </w:r>
          </w:p>
        </w:tc>
      </w:tr>
      <w:tr w14:paraId="1EF32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0D5A1A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文22(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  <w:t>7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)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  <w:t>秘书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C0FCA0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陶莎莎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04B874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A22D53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文22(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8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)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val="en-US" w:eastAsia="zh-CN" w:bidi="ar"/>
              </w:rPr>
              <w:t>播音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F7B389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  <w:t>柳曈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05D0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DBB432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文22(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  <w:t>9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68A905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施缘</w:t>
            </w:r>
          </w:p>
        </w:tc>
      </w:tr>
      <w:tr w14:paraId="526FC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57671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文22(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  <w:t>7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)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  <w:t>秘书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C2819F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陈好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9809C6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B2EF34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文22(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8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)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val="en-US" w:eastAsia="zh-CN" w:bidi="ar"/>
              </w:rPr>
              <w:t>播音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4D3E11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  <w:t>严方天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2876C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667F38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文22(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  <w:t>9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F082CE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顾欣业</w:t>
            </w:r>
          </w:p>
        </w:tc>
      </w:tr>
      <w:tr w14:paraId="703F2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E25058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文22(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  <w:t>7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)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  <w:t>秘书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7786D5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周陆伟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8CFDD3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4B29CE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199463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CFCF0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D02D37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文22(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  <w:t>9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ECAE13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周鑫悦</w:t>
            </w:r>
          </w:p>
        </w:tc>
      </w:tr>
      <w:tr w14:paraId="59787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8992AB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文22(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  <w:t>7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)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  <w:t>秘书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AB02E8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薛佳凝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DE7AD4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7100CB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47EAA4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6742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012553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  <w:t>文22(9)汉语S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847EC4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潘嘉欣</w:t>
            </w:r>
          </w:p>
        </w:tc>
      </w:tr>
      <w:tr w14:paraId="0AD05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C9C476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文22(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  <w:t>7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)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  <w:t>秘书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90D2FA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孙子涵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6FC86C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6B0702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62E54D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D6404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4FAD78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  <w:t>文22(9)汉语S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D3D379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刘绚</w:t>
            </w:r>
          </w:p>
        </w:tc>
      </w:tr>
      <w:tr w14:paraId="35A2E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478F51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AFAEFE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2F414E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ED7BBC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68DAF9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E2A9F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2DDE83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  <w:t>文22(9)汉语S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DF1F2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戴诚泽</w:t>
            </w:r>
          </w:p>
        </w:tc>
      </w:tr>
      <w:tr w14:paraId="2E796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A925C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349D1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CD7770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0CED68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694BE6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2D5B9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64EB40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  <w:t>文22(9)汉语S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5659A9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刘颖超</w:t>
            </w:r>
          </w:p>
        </w:tc>
      </w:tr>
      <w:tr w14:paraId="3997B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0FB1AB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22B42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2B46D9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9DBC84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30430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6B80F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5C1235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  <w:t>文22(9)汉语S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AC47FA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王艺蒙</w:t>
            </w:r>
          </w:p>
        </w:tc>
      </w:tr>
      <w:tr w14:paraId="3217F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015777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F4E3B1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8E7C2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0BA35F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B58FA9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BA143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C72DE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  <w:t>文22(9)汉语S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B26152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孙露慧</w:t>
            </w:r>
          </w:p>
        </w:tc>
      </w:tr>
      <w:tr w14:paraId="42943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A9CA6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1C090E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6A7AE1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AE8E46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  <w:p w14:paraId="295BB406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  <w:p w14:paraId="52CAE1CE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  <w:p w14:paraId="2BB17F6A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1AA823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8EB8B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3EB29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A199DE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76C46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0791A8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文22(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10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)汉语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val="en-US" w:eastAsia="zh-CN" w:bidi="ar"/>
              </w:rPr>
              <w:t>J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D7975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  <w:t>沈丹青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976098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8218AF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val="en-US" w:eastAsia="zh-CN" w:bidi="ar"/>
              </w:rPr>
              <w:t>文22（11）汉语J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F9CA07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赵新爱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0CFCE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708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文23(1)汉语S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2E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朱蕾</w:t>
            </w:r>
          </w:p>
        </w:tc>
      </w:tr>
      <w:tr w14:paraId="67B05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F6460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文22(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10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)汉语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val="en-US" w:eastAsia="zh-CN" w:bidi="ar"/>
              </w:rPr>
              <w:t>J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345D93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  <w:t>肖静雯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6BADC2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EA3BF1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val="en-US" w:eastAsia="zh-CN" w:bidi="ar"/>
              </w:rPr>
              <w:t>文22（11）汉语J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F06968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王幸缘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B482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06BB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文23(1)汉语S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F10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邹安吉</w:t>
            </w:r>
          </w:p>
        </w:tc>
      </w:tr>
      <w:tr w14:paraId="7E540A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8D0415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文22(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10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)汉语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val="en-US" w:eastAsia="zh-CN" w:bidi="ar"/>
              </w:rPr>
              <w:t>J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0569DB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  <w:t>张鹭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0F8FA9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858CC8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val="en-US" w:eastAsia="zh-CN" w:bidi="ar"/>
              </w:rPr>
              <w:t>文22（11）汉语J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97BDEA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刘雨婷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DDD1B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14031A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文23(1)汉语S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99D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白晓晓</w:t>
            </w:r>
          </w:p>
        </w:tc>
      </w:tr>
      <w:tr w14:paraId="7DA3A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7A692D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文22(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10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)汉语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val="en-US" w:eastAsia="zh-CN" w:bidi="ar"/>
              </w:rPr>
              <w:t>J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A016DD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  <w:t>李雯蓓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6D138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7347DF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val="en-US" w:eastAsia="zh-CN" w:bidi="ar"/>
              </w:rPr>
              <w:t>文22（11）汉语J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70FDD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赵晓倩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D1C02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BA0934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文23(1)汉语S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0D6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韩悦</w:t>
            </w:r>
          </w:p>
        </w:tc>
      </w:tr>
      <w:tr w14:paraId="4E8A0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04F300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文22(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10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)汉语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val="en-US" w:eastAsia="zh-CN" w:bidi="ar"/>
              </w:rPr>
              <w:t>J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FFCBE6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丁婷婷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591FD1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9D870B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val="en-US" w:eastAsia="zh-CN" w:bidi="ar"/>
              </w:rPr>
              <w:t>文22（11）汉语J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417EE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储蓉蓉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A5CE9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D49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文23(1)汉语S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0B2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端义玲</w:t>
            </w:r>
          </w:p>
        </w:tc>
      </w:tr>
      <w:tr w14:paraId="56700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23D971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文22(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10)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汉语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val="en-US" w:eastAsia="zh-CN" w:bidi="ar"/>
              </w:rPr>
              <w:t>J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CA5E0C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沈奕雯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40BACA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5D53F9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val="en-US" w:eastAsia="zh-CN" w:bidi="ar"/>
              </w:rPr>
              <w:t>文22（11）汉语J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B472E6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刘莹霏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6CC84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AF0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文23(1)汉语S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051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朱容渔</w:t>
            </w:r>
          </w:p>
        </w:tc>
      </w:tr>
      <w:tr w14:paraId="3E9E9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564B12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1BADD1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898001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F00FCD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val="en-US" w:eastAsia="zh-CN" w:bidi="ar"/>
              </w:rPr>
              <w:t>文22（11）汉语J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829415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highlight w:val="none"/>
                <w:lang w:bidi="ar"/>
              </w:rPr>
              <w:t>张慧敏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E4435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928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文23(1)汉语S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48D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牛雅婷</w:t>
            </w:r>
          </w:p>
        </w:tc>
      </w:tr>
      <w:tr w14:paraId="4C8E6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6873C8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9B996A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95BAED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22E193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BA918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6AE24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C2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文23(1)汉语S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E6C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宋雨霏</w:t>
            </w:r>
          </w:p>
        </w:tc>
      </w:tr>
      <w:tr w14:paraId="5B5AD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9A4AB2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5CEC99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ABCF9D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FEC37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81297C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BC650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EA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文23(1)汉语S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776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金玺</w:t>
            </w:r>
          </w:p>
        </w:tc>
      </w:tr>
      <w:tr w14:paraId="523A7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42FE3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224794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ECFE71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D31295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D78EF0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4309A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DB6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文23(1)汉语S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F89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梁萱怡</w:t>
            </w:r>
          </w:p>
        </w:tc>
      </w:tr>
      <w:tr w14:paraId="1BB34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383E65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4E3990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037BCD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8AD38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64958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254F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A96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文23(1)汉语S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1C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严宇</w:t>
            </w:r>
          </w:p>
        </w:tc>
      </w:tr>
      <w:tr w14:paraId="5F1221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F88CD7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B973D6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D71784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C1357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  <w:p w14:paraId="22CC81DC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  <w:p w14:paraId="4232B63C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D591A7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7198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F0A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B8B930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6EC79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0FD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文23(2)汉语S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E93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杨歆杰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D68A7E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860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文23(3)汉语S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A576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郑雯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7D97D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F86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文23(4)汉语S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9BD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刘语燕</w:t>
            </w:r>
          </w:p>
        </w:tc>
      </w:tr>
      <w:tr w14:paraId="1E20D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CDF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文23(2)汉语S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99B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张金月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B8EE9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B80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文23(3)汉语S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750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熊昱钦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2A46D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055E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文23(4)汉语S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32F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成虹烨</w:t>
            </w:r>
          </w:p>
        </w:tc>
      </w:tr>
      <w:tr w14:paraId="33B92A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755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文23(2)汉语S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2351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陈瑒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A35C8D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DE7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文23(3)汉语S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0C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王艺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2B4A5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520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文23(4)汉语S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54F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张蔚然</w:t>
            </w:r>
          </w:p>
        </w:tc>
      </w:tr>
      <w:tr w14:paraId="078D70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F34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文23(2)汉语S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19B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李知萌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4F17F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C2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文23(3)汉语S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F37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成思齐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36A1D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1AE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文23(4)汉语S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6BF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纪荣荣</w:t>
            </w:r>
          </w:p>
        </w:tc>
      </w:tr>
      <w:tr w14:paraId="6B9BA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C86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文23(2)汉语S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251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侯朱岚琳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7A3C6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0DB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文23(3)汉语S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A2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孟雯轩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C6FCC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16E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文23(4)汉语S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5A6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李思彤</w:t>
            </w:r>
          </w:p>
        </w:tc>
      </w:tr>
      <w:tr w14:paraId="3005D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7C4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文23(2)汉语S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8F9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魏彤宇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70DA1E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217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文23(3)汉语S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D0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张寒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E4D31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870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文23(4)汉语S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ECF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齐梓涵</w:t>
            </w:r>
          </w:p>
        </w:tc>
      </w:tr>
      <w:tr w14:paraId="5D76F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393B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文23(2)汉语S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B2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刘沁妍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C908F8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04B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文23(3)汉语S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3BE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王静雯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A0AC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A2B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文23(4)汉语S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7D8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李思祈</w:t>
            </w:r>
          </w:p>
        </w:tc>
      </w:tr>
      <w:tr w14:paraId="33C94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5F8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文23(2)汉语S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85F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吴禹漫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E12055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D21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文23(3)汉语S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FA1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潘秋妍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BDDE9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3D54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文23(4)汉语S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FB5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毛伟进</w:t>
            </w:r>
          </w:p>
        </w:tc>
      </w:tr>
      <w:tr w14:paraId="593860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4C46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文23(2)汉语S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D24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崔惠雯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8DF7DE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614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文23(3)汉语S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1E2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仇梓洁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420B4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3AE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文23(4)汉语S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122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徐梦</w:t>
            </w:r>
          </w:p>
        </w:tc>
      </w:tr>
      <w:tr w14:paraId="2E6E45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DAE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文23(2)汉语S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0C9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葛银朱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B2574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FDC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文23(3)汉语S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E01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张辰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15F57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564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文23(4)汉语S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1A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赵敏彤</w:t>
            </w:r>
          </w:p>
        </w:tc>
      </w:tr>
      <w:tr w14:paraId="12A6EC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573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文23(2)汉语S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DC6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朱乐清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3126B7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1A7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文23(3)汉语S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BEE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王可以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0DE22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2EC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文23(4)汉语S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05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曹佳莹</w:t>
            </w:r>
          </w:p>
        </w:tc>
      </w:tr>
      <w:tr w14:paraId="70F35F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92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文23(2)汉语S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694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黄佳蕙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B58B6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222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文23(3)汉语S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175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李姚翔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3B2C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FC9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9B990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</w:p>
        </w:tc>
      </w:tr>
      <w:tr w14:paraId="7813D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6CF761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FCDD33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13B25B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6C1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文23(3)汉语S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23C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陆奕晨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6E5F6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37A4A6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02D53B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00037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24BBAE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73A0AA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D2E94F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315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文23(3)汉语S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0DE6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  <w:t>成金铭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D0281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C30100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10732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7197C9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9B723A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6EFB99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F4BE25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C10189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5796E2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  <w:p w14:paraId="02FDF2E5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  <w:p w14:paraId="32EB253B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F5732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0FE20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93FF68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77E52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4F78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文23(5)汉语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DA5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贺雨馨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FA6B8A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C53E6A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(6)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广电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D8A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黄昕羽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1AE0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447638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)广电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600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陈娴钰</w:t>
            </w:r>
          </w:p>
        </w:tc>
      </w:tr>
      <w:tr w14:paraId="6B2F2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243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文23(5)汉语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280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卜建文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DAA69C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4F7FAD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(6)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广电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5CB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赵筱雅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46392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1E0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)广电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4A3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丁华真</w:t>
            </w:r>
          </w:p>
        </w:tc>
      </w:tr>
      <w:tr w14:paraId="09CD5A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412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文23(5)汉语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143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苏锦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85EAD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1F15FD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(6)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广电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5D3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陈砥屹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0B2A0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6BC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)广电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943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徐楠</w:t>
            </w:r>
          </w:p>
        </w:tc>
      </w:tr>
      <w:tr w14:paraId="1B3CD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94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文23(5)汉语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0602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张羽琪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C64E38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446ED8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(6)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广电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B08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王欣雨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DB530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8C1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)广电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78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刘星辰</w:t>
            </w:r>
          </w:p>
        </w:tc>
      </w:tr>
      <w:tr w14:paraId="2D396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6E0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文23(5)汉语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A34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柳雯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D9575A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2F5C0A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(6)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广电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83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王思佳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7DC6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DF6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D4E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</w:p>
        </w:tc>
      </w:tr>
      <w:tr w14:paraId="55806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E85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文23(5)汉语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B28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万嘉诚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08A67E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5F2DE5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(6)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广电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E36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胡爱钧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550F7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86A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F5DC21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44E3D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39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文23(5)汉语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A070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周远清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B48ACD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C44D5B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E23318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1823F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C9998F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BAB873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12A85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F82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文23(5)汉语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9D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贾云鹏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4FF400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D7B79D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3CC29A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CF86D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7D8200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ADC14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1B158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D08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文23(5)汉语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65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史鹏翔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EDFEBF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159BA8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933BFA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52DF3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4234C5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15F270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7A2F8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DE5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文23(5)汉语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C25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陈姗妮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9C5E04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6FCDAA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D3D814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D258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9EDBD1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412D45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60010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124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ECDF2D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  <w:p w14:paraId="78A0804C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  <w:p w14:paraId="0A154526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81D4EE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006F1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8ABC99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672BE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D39541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AF41D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0AA649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29BFA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eastAsia="zh-CN"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  <w:t>3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(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  <w:t>8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)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  <w:t>秘书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E22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王昭颖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49750A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EE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文23(9)国教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53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朱宏冉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DDAC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13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文23(10)播音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271020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许靖翌</w:t>
            </w:r>
          </w:p>
        </w:tc>
      </w:tr>
      <w:tr w14:paraId="605A1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060DC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  <w:t>3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(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  <w:t>8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)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  <w:t>秘书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6E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刘叶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3A9BCE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10D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文23(9)国教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7E1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徐葛睿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E6E19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581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文23(10)播音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CA0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董艺璇</w:t>
            </w:r>
          </w:p>
        </w:tc>
      </w:tr>
      <w:tr w14:paraId="31B8D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C6D398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  <w:t>3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(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  <w:t>8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)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  <w:t>秘书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FEB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曹莉梅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1BD961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9CC62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文23(9)国教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852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刘欣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C937B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83F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文23(10)播音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858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孔德玉</w:t>
            </w:r>
          </w:p>
        </w:tc>
      </w:tr>
      <w:tr w14:paraId="278F6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0349ED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  <w:t>3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(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  <w:t>8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)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  <w:t>秘书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E93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吴其钱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397CEF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4DB788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B2D9D0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CD0DC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109960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9A6771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386B2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B19573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  <w:t>3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(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  <w:t>8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)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  <w:t>秘书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469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冯颖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B6EA01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B3C3F6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4700D1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2492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7E2EAC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4DDD06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7FEDA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7A2C7D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  <w:t>3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(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  <w:t>8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)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  <w:t>秘书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07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潘沅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F4E63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DB153F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204D2A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00C95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BB6958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0A6A23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76775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154E4D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文2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  <w:t>3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(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  <w:t>8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  <w:t>)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  <w:t>秘书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908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封文玉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D29FA0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1BBB80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F55298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EACB2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6332E8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DD2561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521C2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FDB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0F2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56BF2A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996E82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996F87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E7924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9A950C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C5489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5B03F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25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E832EC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  <w:p w14:paraId="75F9BA9B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  <w:p w14:paraId="73526832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16BB00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9B9C5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105B97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CE95B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10FC46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C07066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1D9A0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578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文24(1)汉语S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A28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  <w:t>纪心茹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A087CD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ADA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文24(2)汉语S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48A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夏新华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2042F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D45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文24(3)汉语S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C9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杨清宇</w:t>
            </w:r>
          </w:p>
        </w:tc>
      </w:tr>
      <w:tr w14:paraId="217792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80A8CD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文24(1)汉语S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6F069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胡昱凡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F11555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09C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文24(2)汉语S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0FB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徐梓涵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D80EE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1A6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文24(3)汉语S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3CA8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唐可为</w:t>
            </w:r>
          </w:p>
        </w:tc>
      </w:tr>
      <w:tr w14:paraId="3B7B2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6E884C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文24(1)汉语S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AEA7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987FC8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13E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文24(2)汉语S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DAC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刘彤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0DA60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090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文24(3)汉语S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B20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刘志强</w:t>
            </w:r>
          </w:p>
        </w:tc>
      </w:tr>
      <w:tr w14:paraId="3069E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399518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文24(1)汉语S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1B9D6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刘雨洁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908416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75D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文24(2)汉语S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63B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王梓玉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14C55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51D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文24(3)汉语S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9E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黄倩</w:t>
            </w:r>
          </w:p>
        </w:tc>
      </w:tr>
      <w:tr w14:paraId="6A710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4DFB77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文24(1)汉语S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786D4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孙静怡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FFBC59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9692DA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67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E475B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C97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文24(3)汉语S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38E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李小萌</w:t>
            </w:r>
          </w:p>
        </w:tc>
      </w:tr>
      <w:tr w14:paraId="7052E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8103F8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文24(1)汉语S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43F5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李婧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9A2094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9B38C1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825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67963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19A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文24(3)汉语S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CBC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周雨琴</w:t>
            </w:r>
          </w:p>
        </w:tc>
      </w:tr>
      <w:tr w14:paraId="030B5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4E80C7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文24(1)汉语S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7F947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张珺祎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9DF152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A3722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6EA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397D7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8DE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文24(3)汉语S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940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邱中悦</w:t>
            </w:r>
          </w:p>
        </w:tc>
      </w:tr>
      <w:tr w14:paraId="28CF8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0E9A5F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文24(1)汉语S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0D84F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张曦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3268AA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3CC080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C0A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763C4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FD9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2EF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5A89E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F5C8E5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文24(1)汉语S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DB87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孙恬恬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D5025C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DFA037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15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EF150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ACA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272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49D4F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270F48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文24(1)汉语S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449F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陈逸菲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B8AF98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F4935A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B1D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791B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DE888F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58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53F72A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6DA2B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文24(1)汉语S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ED797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毛语嫣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93BFEF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FD1C8B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F7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69DFE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DA7186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1EE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552FD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F86267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文24(1)汉语S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4DAACA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赵昱成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BF4C91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76B74F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FAA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6BD16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2E884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585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51A2D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FCA27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0EE0EA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D7482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62696D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  <w:p w14:paraId="1875C276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  <w:p w14:paraId="0D396875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D31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04AA7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14A240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EEAAB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2A1FE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5FAF7A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文24(4)汉语S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8D2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朱玉雯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D977D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D5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文24(5)汉语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7F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秦姗姗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C00C3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857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文24(6)广电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13B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张胡壹</w:t>
            </w:r>
          </w:p>
        </w:tc>
      </w:tr>
      <w:tr w14:paraId="57BAF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0D13CA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文24(4)汉语S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815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胡书源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71AD3F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D82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文24(5)汉语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D8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高佳慧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F6C2D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ACF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文24(6)广电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F0C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杜婷婷</w:t>
            </w:r>
          </w:p>
        </w:tc>
      </w:tr>
      <w:tr w14:paraId="1C4A5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64A6ED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文24(4)汉语S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DC0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孙新月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CF2D2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AA8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文24(5)汉语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381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王世悦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BEC97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898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文24(6)广电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74C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郏欣悦</w:t>
            </w:r>
          </w:p>
        </w:tc>
      </w:tr>
      <w:tr w14:paraId="16745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482B31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文24(4)汉语S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14E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唐含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F3D39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33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文24(5)汉语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FE9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周蕊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45F92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A6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文24(6)广电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64E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曹倪</w:t>
            </w:r>
          </w:p>
        </w:tc>
      </w:tr>
      <w:tr w14:paraId="61998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E8B294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文24(4)汉语S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0A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刘小玉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C9AB88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80B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文24(5)汉语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DB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李子旭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225AF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2851C1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C7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58F7A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799022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文24(4)汉语S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FE0E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易嫔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827610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9DE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文24(5)汉语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5B6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张胜妹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71B43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3A7015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9C4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4E33E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EFF618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文24(4)汉语S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CFB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王爱玲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E1D6BD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051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文24(5)汉语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A1A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赵子淇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8FBC4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BF1FDA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14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797CF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4E4162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文24(4)汉语S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C8D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田诗雨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2DA657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F25ABA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C3E3EB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68110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253F8E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D0C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2B371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C5962F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文24(4)汉语S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9EC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许广慈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C5B6DE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B79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134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CC673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9E20A9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C50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71415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E7B7C3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文24(4)汉语S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8E3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陈雪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1FD36E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4C9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6C5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3ABF9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55D590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42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15744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4B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61054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3A75B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3275E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13D43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517D1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092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6B823F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D68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E53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B983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E426A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E1D71D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59DAC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491FD0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文24(7)广电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64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许丹丹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A7E67D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C9D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文24(8)国教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F519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侍妍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8CF17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4E4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文24(9)播音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376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信蒋凡</w:t>
            </w:r>
          </w:p>
        </w:tc>
      </w:tr>
      <w:tr w14:paraId="39706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F01F31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文24(7)广电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8BA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孙雨婷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6C9922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FD7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文24(8)国教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7B19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郑钰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F0F8D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4A6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文24(9)播音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386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李佳怡</w:t>
            </w:r>
          </w:p>
        </w:tc>
      </w:tr>
      <w:tr w14:paraId="45188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B26724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文24(7)广电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80A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蒋雨虹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84013E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214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文24(8)国教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168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贾艳雯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D58F0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433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文24(9)播音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30C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曹翊纬</w:t>
            </w:r>
          </w:p>
        </w:tc>
      </w:tr>
      <w:tr w14:paraId="60E4DE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2D976C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文24(7)广电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446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田诗妍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430133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10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文24(8)国教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CD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陈懿宁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D57F6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F83793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4A9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1A992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C13171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文24(7)广电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5E9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姚林玉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DF58BC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lang w:val="en-US" w:eastAsia="zh-CN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E09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文24(8)国教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323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张怡珺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A6F58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B6185A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5F3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</w:p>
        </w:tc>
      </w:tr>
      <w:tr w14:paraId="079AC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8418D5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文24(7)广电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D83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秦倩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B0B2C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lang w:val="en-US" w:eastAsia="zh-CN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F78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文24(8)国教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A12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梁静轩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1F891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8DA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955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</w:p>
        </w:tc>
      </w:tr>
      <w:tr w14:paraId="60AD7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BA4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8C5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F18EEE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lang w:val="en-US" w:eastAsia="zh-CN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CA1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文24(8)国教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89E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宋扬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24EE2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B50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ABF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</w:p>
        </w:tc>
      </w:tr>
      <w:tr w14:paraId="7BB4E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1B2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1A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BB345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lang w:val="en-US" w:eastAsia="zh-CN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B9C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文24(8)国教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FEB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孙俪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9F7E0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A3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201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</w:p>
        </w:tc>
      </w:tr>
      <w:tr w14:paraId="4FE99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FD0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6BA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A63538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lang w:val="en-US" w:eastAsia="zh-CN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BE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文24(8)国教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C89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欧阳雯馨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4DD6A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F8F1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564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</w:p>
        </w:tc>
      </w:tr>
      <w:tr w14:paraId="0CF98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14C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</w:p>
          <w:p w14:paraId="67C8C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</w:p>
          <w:p w14:paraId="633B0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6634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1FA374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lang w:val="en-US" w:eastAsia="zh-CN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56E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17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469C3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22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73B3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</w:p>
        </w:tc>
      </w:tr>
      <w:tr w14:paraId="2C6DE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0900ED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文24(10)汉语S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C09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王诗涵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091C1E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lang w:val="en-US" w:eastAsia="zh-CN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F2A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B58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05480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9F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504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</w:p>
        </w:tc>
      </w:tr>
      <w:tr w14:paraId="08FEA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E19BE3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文24(10)汉语S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3BD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钱嘉璐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99A5EC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lang w:val="en-US" w:eastAsia="zh-CN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ACC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1AE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DE611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B95E9F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03893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val="en-US" w:eastAsia="zh-CN" w:bidi="ar"/>
              </w:rPr>
            </w:pPr>
          </w:p>
        </w:tc>
      </w:tr>
      <w:tr w14:paraId="057D9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703F8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文24(10)汉语S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40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马云嫣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EC878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4A9CF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0E921A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8E21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4E993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A59547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09514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1A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文24(10)汉语S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57B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魏琪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265C20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45D32E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28BA8B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3631A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EFC1AF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527536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7A9D2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A3C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文24(10)汉语S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B23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谢林容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C94CB9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8254DB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547277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1DA0B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9B35CF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B08111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632DB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04F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文24(10)汉语S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BBC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孙启萌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AD31EA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EE48B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AC2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CF8A1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29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59C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4BB70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9523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文24(10)汉语S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EF5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黄丹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3327D1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873B51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848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1AC68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F9B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2C5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  <w:tr w14:paraId="37430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ED3B4">
            <w:pPr>
              <w:widowControl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8680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B499A0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52B6B7"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61D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093C5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1C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E19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lang w:bidi="ar"/>
              </w:rPr>
            </w:pPr>
          </w:p>
        </w:tc>
      </w:tr>
    </w:tbl>
    <w:p w14:paraId="14DE073D">
      <w:pPr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ab/>
      </w:r>
    </w:p>
    <w:p w14:paraId="58CBC130">
      <w:pPr>
        <w:spacing w:line="520" w:lineRule="exact"/>
        <w:rPr>
          <w:rFonts w:ascii="仿宋_GB2312" w:eastAsia="仿宋_GB2312"/>
          <w:sz w:val="30"/>
          <w:szCs w:val="30"/>
        </w:rPr>
      </w:pPr>
    </w:p>
    <w:p w14:paraId="72E7B696">
      <w:pPr>
        <w:spacing w:line="520" w:lineRule="exact"/>
        <w:rPr>
          <w:rFonts w:ascii="仿宋_GB2312" w:eastAsia="仿宋_GB2312"/>
          <w:sz w:val="30"/>
          <w:szCs w:val="30"/>
        </w:rPr>
      </w:pPr>
    </w:p>
    <w:p w14:paraId="40925947">
      <w:pPr>
        <w:spacing w:line="520" w:lineRule="exact"/>
        <w:rPr>
          <w:rFonts w:ascii="仿宋_GB2312" w:eastAsia="仿宋_GB2312"/>
          <w:sz w:val="30"/>
          <w:szCs w:val="30"/>
        </w:rPr>
      </w:pPr>
    </w:p>
    <w:p w14:paraId="055DD728">
      <w:pPr>
        <w:spacing w:line="520" w:lineRule="exact"/>
        <w:rPr>
          <w:rFonts w:hint="eastAsia" w:ascii="仿宋_GB2312" w:eastAsia="仿宋_GB2312"/>
          <w:sz w:val="30"/>
          <w:szCs w:val="30"/>
        </w:rPr>
      </w:pPr>
    </w:p>
    <w:sectPr>
      <w:headerReference r:id="rId3" w:type="default"/>
      <w:footerReference r:id="rId4" w:type="default"/>
      <w:pgSz w:w="11906" w:h="16838"/>
      <w:pgMar w:top="1440" w:right="1558" w:bottom="1440" w:left="15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F3A8E">
    <w:pPr>
      <w:pStyle w:val="4"/>
      <w:jc w:val="center"/>
      <w:rPr>
        <w:rFonts w:hint="eastAsia"/>
      </w:rPr>
    </w:pPr>
    <w:r>
      <w:rPr>
        <w:rFonts w:hint="eastAsia"/>
      </w:rPr>
      <w:fldChar w:fldCharType="begin"/>
    </w:r>
    <w:r>
      <w:rPr>
        <w:rFonts w:hint="eastAsia"/>
      </w:rPr>
      <w:instrText xml:space="preserve"> PAGE  \* MERGEFORMAT </w:instrText>
    </w:r>
    <w:r>
      <w:rPr>
        <w:rFonts w:hint="eastAsia"/>
      </w:rPr>
      <w:fldChar w:fldCharType="separate"/>
    </w:r>
    <w:r>
      <w:t>1</w:t>
    </w:r>
    <w:r>
      <w:rPr>
        <w:rFonts w:hint="eastAsia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689349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FBB"/>
    <w:rsid w:val="0002130E"/>
    <w:rsid w:val="00031D23"/>
    <w:rsid w:val="000462FD"/>
    <w:rsid w:val="00046DC8"/>
    <w:rsid w:val="00053703"/>
    <w:rsid w:val="00071C73"/>
    <w:rsid w:val="000A327A"/>
    <w:rsid w:val="000B2984"/>
    <w:rsid w:val="000B76E3"/>
    <w:rsid w:val="000E44FE"/>
    <w:rsid w:val="000F46EF"/>
    <w:rsid w:val="000F6CA4"/>
    <w:rsid w:val="00101168"/>
    <w:rsid w:val="00101347"/>
    <w:rsid w:val="00102EC4"/>
    <w:rsid w:val="00104FA7"/>
    <w:rsid w:val="00106883"/>
    <w:rsid w:val="0011319B"/>
    <w:rsid w:val="001143EB"/>
    <w:rsid w:val="00117227"/>
    <w:rsid w:val="00121F75"/>
    <w:rsid w:val="001263A7"/>
    <w:rsid w:val="00140C32"/>
    <w:rsid w:val="001515FE"/>
    <w:rsid w:val="00165C58"/>
    <w:rsid w:val="001A5B40"/>
    <w:rsid w:val="001B31FE"/>
    <w:rsid w:val="001C5EE7"/>
    <w:rsid w:val="001C796D"/>
    <w:rsid w:val="001D4AA9"/>
    <w:rsid w:val="001D529A"/>
    <w:rsid w:val="00211A06"/>
    <w:rsid w:val="002164CA"/>
    <w:rsid w:val="00233EB6"/>
    <w:rsid w:val="00250A2E"/>
    <w:rsid w:val="00252AFE"/>
    <w:rsid w:val="00274424"/>
    <w:rsid w:val="0029575B"/>
    <w:rsid w:val="002A28AD"/>
    <w:rsid w:val="002B11FA"/>
    <w:rsid w:val="002C0F7D"/>
    <w:rsid w:val="002C4E2F"/>
    <w:rsid w:val="002C58B0"/>
    <w:rsid w:val="00303B55"/>
    <w:rsid w:val="00303DDE"/>
    <w:rsid w:val="003117F9"/>
    <w:rsid w:val="00353BC5"/>
    <w:rsid w:val="00391B37"/>
    <w:rsid w:val="003A381B"/>
    <w:rsid w:val="003C39D2"/>
    <w:rsid w:val="00401712"/>
    <w:rsid w:val="00413638"/>
    <w:rsid w:val="00426E01"/>
    <w:rsid w:val="00432FF5"/>
    <w:rsid w:val="00435E9E"/>
    <w:rsid w:val="00447D90"/>
    <w:rsid w:val="00451FD1"/>
    <w:rsid w:val="00455F37"/>
    <w:rsid w:val="00471E25"/>
    <w:rsid w:val="00474FD6"/>
    <w:rsid w:val="004C4044"/>
    <w:rsid w:val="004C7332"/>
    <w:rsid w:val="004D7552"/>
    <w:rsid w:val="004F6AC7"/>
    <w:rsid w:val="004F768B"/>
    <w:rsid w:val="00510BCC"/>
    <w:rsid w:val="005115AF"/>
    <w:rsid w:val="0056264C"/>
    <w:rsid w:val="0057304A"/>
    <w:rsid w:val="00575A16"/>
    <w:rsid w:val="00575DB7"/>
    <w:rsid w:val="005955C3"/>
    <w:rsid w:val="005C5C6B"/>
    <w:rsid w:val="005E7A5F"/>
    <w:rsid w:val="0060649D"/>
    <w:rsid w:val="00607317"/>
    <w:rsid w:val="006109D5"/>
    <w:rsid w:val="0061477C"/>
    <w:rsid w:val="00630CB3"/>
    <w:rsid w:val="0064378D"/>
    <w:rsid w:val="00647EFB"/>
    <w:rsid w:val="0066195A"/>
    <w:rsid w:val="006636D2"/>
    <w:rsid w:val="006811D6"/>
    <w:rsid w:val="006C3AA5"/>
    <w:rsid w:val="006C5C43"/>
    <w:rsid w:val="006D755E"/>
    <w:rsid w:val="006E630B"/>
    <w:rsid w:val="006F0D68"/>
    <w:rsid w:val="006F26D9"/>
    <w:rsid w:val="007024EE"/>
    <w:rsid w:val="00730AEB"/>
    <w:rsid w:val="0073376B"/>
    <w:rsid w:val="007340C7"/>
    <w:rsid w:val="00740861"/>
    <w:rsid w:val="00763201"/>
    <w:rsid w:val="00786A0F"/>
    <w:rsid w:val="00797DA2"/>
    <w:rsid w:val="007A305F"/>
    <w:rsid w:val="007A7897"/>
    <w:rsid w:val="007B0767"/>
    <w:rsid w:val="007B26CD"/>
    <w:rsid w:val="007B40BD"/>
    <w:rsid w:val="007C2E62"/>
    <w:rsid w:val="007D3D14"/>
    <w:rsid w:val="007D51B5"/>
    <w:rsid w:val="007F2368"/>
    <w:rsid w:val="008030C2"/>
    <w:rsid w:val="008110EA"/>
    <w:rsid w:val="00815E73"/>
    <w:rsid w:val="00855AD5"/>
    <w:rsid w:val="00885A76"/>
    <w:rsid w:val="0088721A"/>
    <w:rsid w:val="008A5494"/>
    <w:rsid w:val="008C1772"/>
    <w:rsid w:val="008E70D6"/>
    <w:rsid w:val="009052AD"/>
    <w:rsid w:val="009125F5"/>
    <w:rsid w:val="00923C29"/>
    <w:rsid w:val="00927DA9"/>
    <w:rsid w:val="009519D0"/>
    <w:rsid w:val="009675CC"/>
    <w:rsid w:val="009A07EB"/>
    <w:rsid w:val="009A139D"/>
    <w:rsid w:val="009A3085"/>
    <w:rsid w:val="009B089B"/>
    <w:rsid w:val="009E228B"/>
    <w:rsid w:val="009E30FC"/>
    <w:rsid w:val="00A041AC"/>
    <w:rsid w:val="00A16C73"/>
    <w:rsid w:val="00A366BB"/>
    <w:rsid w:val="00A37788"/>
    <w:rsid w:val="00A37BE8"/>
    <w:rsid w:val="00A4520E"/>
    <w:rsid w:val="00A61257"/>
    <w:rsid w:val="00A627D3"/>
    <w:rsid w:val="00A65C58"/>
    <w:rsid w:val="00A73AD6"/>
    <w:rsid w:val="00A7518D"/>
    <w:rsid w:val="00A763F3"/>
    <w:rsid w:val="00AB6ECD"/>
    <w:rsid w:val="00AC13D5"/>
    <w:rsid w:val="00AD7BC7"/>
    <w:rsid w:val="00AE091E"/>
    <w:rsid w:val="00AE6E3E"/>
    <w:rsid w:val="00AF3D90"/>
    <w:rsid w:val="00B151E7"/>
    <w:rsid w:val="00B215CD"/>
    <w:rsid w:val="00B42432"/>
    <w:rsid w:val="00B57645"/>
    <w:rsid w:val="00B741D8"/>
    <w:rsid w:val="00BC6BCE"/>
    <w:rsid w:val="00BD5E52"/>
    <w:rsid w:val="00BE1FED"/>
    <w:rsid w:val="00BF3BBC"/>
    <w:rsid w:val="00BF5CE9"/>
    <w:rsid w:val="00C139BF"/>
    <w:rsid w:val="00C34EFC"/>
    <w:rsid w:val="00C61418"/>
    <w:rsid w:val="00C626D6"/>
    <w:rsid w:val="00C73BBE"/>
    <w:rsid w:val="00C75584"/>
    <w:rsid w:val="00C80D53"/>
    <w:rsid w:val="00CA29E4"/>
    <w:rsid w:val="00CA3E36"/>
    <w:rsid w:val="00CC4D4F"/>
    <w:rsid w:val="00CD3BDA"/>
    <w:rsid w:val="00CE5FF2"/>
    <w:rsid w:val="00D1040C"/>
    <w:rsid w:val="00D12725"/>
    <w:rsid w:val="00D61151"/>
    <w:rsid w:val="00D634A3"/>
    <w:rsid w:val="00D728E1"/>
    <w:rsid w:val="00D72A81"/>
    <w:rsid w:val="00D746DE"/>
    <w:rsid w:val="00DB479E"/>
    <w:rsid w:val="00DE57DD"/>
    <w:rsid w:val="00DE6C99"/>
    <w:rsid w:val="00DF14BB"/>
    <w:rsid w:val="00E01896"/>
    <w:rsid w:val="00E87019"/>
    <w:rsid w:val="00EC40BB"/>
    <w:rsid w:val="00ED599A"/>
    <w:rsid w:val="00EE4CD5"/>
    <w:rsid w:val="00F002F8"/>
    <w:rsid w:val="00F11690"/>
    <w:rsid w:val="00F20E76"/>
    <w:rsid w:val="00F55FF1"/>
    <w:rsid w:val="00F57F0C"/>
    <w:rsid w:val="00F85C5F"/>
    <w:rsid w:val="00F96F89"/>
    <w:rsid w:val="00FB1CC0"/>
    <w:rsid w:val="00FC098E"/>
    <w:rsid w:val="00FC5A97"/>
    <w:rsid w:val="00FD0766"/>
    <w:rsid w:val="00FD5764"/>
    <w:rsid w:val="00FE5F86"/>
    <w:rsid w:val="00FF0230"/>
    <w:rsid w:val="00FF58D3"/>
    <w:rsid w:val="01D31020"/>
    <w:rsid w:val="02AF7F67"/>
    <w:rsid w:val="02EA07EC"/>
    <w:rsid w:val="05B178CA"/>
    <w:rsid w:val="06294958"/>
    <w:rsid w:val="0B254ED4"/>
    <w:rsid w:val="0C3703FE"/>
    <w:rsid w:val="0CD345CA"/>
    <w:rsid w:val="0E470C1F"/>
    <w:rsid w:val="0E927B6D"/>
    <w:rsid w:val="0F1D04BA"/>
    <w:rsid w:val="103A670E"/>
    <w:rsid w:val="11731ED8"/>
    <w:rsid w:val="117F2C9A"/>
    <w:rsid w:val="128819B3"/>
    <w:rsid w:val="14215C1B"/>
    <w:rsid w:val="15282FD9"/>
    <w:rsid w:val="165C6464"/>
    <w:rsid w:val="17424826"/>
    <w:rsid w:val="185C36C6"/>
    <w:rsid w:val="18F611AE"/>
    <w:rsid w:val="19805192"/>
    <w:rsid w:val="1AE479A2"/>
    <w:rsid w:val="1AFC1190"/>
    <w:rsid w:val="1B0F6C51"/>
    <w:rsid w:val="1B71167E"/>
    <w:rsid w:val="1CD15644"/>
    <w:rsid w:val="1CEB6DC6"/>
    <w:rsid w:val="1DA36964"/>
    <w:rsid w:val="1E71779F"/>
    <w:rsid w:val="1F0C0746"/>
    <w:rsid w:val="1F897687"/>
    <w:rsid w:val="20765541"/>
    <w:rsid w:val="218E76AA"/>
    <w:rsid w:val="225E7788"/>
    <w:rsid w:val="22B10AB2"/>
    <w:rsid w:val="2309269C"/>
    <w:rsid w:val="25EE7927"/>
    <w:rsid w:val="2643662E"/>
    <w:rsid w:val="282F4953"/>
    <w:rsid w:val="291C68BB"/>
    <w:rsid w:val="2C6C3E0A"/>
    <w:rsid w:val="2DE0224B"/>
    <w:rsid w:val="2E162111"/>
    <w:rsid w:val="2E3D58F0"/>
    <w:rsid w:val="2F1E302B"/>
    <w:rsid w:val="2FD8767E"/>
    <w:rsid w:val="316C4153"/>
    <w:rsid w:val="31FD386C"/>
    <w:rsid w:val="33955886"/>
    <w:rsid w:val="3436523C"/>
    <w:rsid w:val="37F0752F"/>
    <w:rsid w:val="38431D54"/>
    <w:rsid w:val="384A6C3F"/>
    <w:rsid w:val="3B47390A"/>
    <w:rsid w:val="3BD827B4"/>
    <w:rsid w:val="3E045AE2"/>
    <w:rsid w:val="3E0930F8"/>
    <w:rsid w:val="40FF1BB1"/>
    <w:rsid w:val="41764F49"/>
    <w:rsid w:val="4767729D"/>
    <w:rsid w:val="48BD16AF"/>
    <w:rsid w:val="49AD1724"/>
    <w:rsid w:val="49BA799D"/>
    <w:rsid w:val="4C594542"/>
    <w:rsid w:val="4DCD4142"/>
    <w:rsid w:val="4E922C96"/>
    <w:rsid w:val="4FCF15F6"/>
    <w:rsid w:val="50E74805"/>
    <w:rsid w:val="517D5E7F"/>
    <w:rsid w:val="51806E6A"/>
    <w:rsid w:val="54CA13DC"/>
    <w:rsid w:val="554C0043"/>
    <w:rsid w:val="557B4484"/>
    <w:rsid w:val="55EC35D4"/>
    <w:rsid w:val="57C77C65"/>
    <w:rsid w:val="595474C6"/>
    <w:rsid w:val="59F12F82"/>
    <w:rsid w:val="5F914410"/>
    <w:rsid w:val="60960F17"/>
    <w:rsid w:val="61581B1D"/>
    <w:rsid w:val="61DB02E0"/>
    <w:rsid w:val="61EE7C9C"/>
    <w:rsid w:val="63AD6150"/>
    <w:rsid w:val="64003D6D"/>
    <w:rsid w:val="664A237C"/>
    <w:rsid w:val="665C5C0C"/>
    <w:rsid w:val="67292EC3"/>
    <w:rsid w:val="67825B46"/>
    <w:rsid w:val="69033857"/>
    <w:rsid w:val="69F745C9"/>
    <w:rsid w:val="6CB00A5F"/>
    <w:rsid w:val="6D6C2BD8"/>
    <w:rsid w:val="6F082DD5"/>
    <w:rsid w:val="6FAF6FCD"/>
    <w:rsid w:val="74D07EF1"/>
    <w:rsid w:val="756E73CE"/>
    <w:rsid w:val="759B0066"/>
    <w:rsid w:val="788B412F"/>
    <w:rsid w:val="78DB6E64"/>
    <w:rsid w:val="7A236D15"/>
    <w:rsid w:val="7A804167"/>
    <w:rsid w:val="7EFB3DBC"/>
    <w:rsid w:val="7F9164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uiPriority w:val="0"/>
    <w:rPr>
      <w:rFonts w:ascii="Times New Roman" w:hAnsi="Times New Roman" w:eastAsia="宋体" w:cs="Times New Roman"/>
    </w:rPr>
  </w:style>
  <w:style w:type="table" w:default="1" w:styleId="6">
    <w:name w:val="Normal Table"/>
    <w:uiPriority w:val="0"/>
    <w:rPr>
      <w:rFonts w:ascii="Times New Roman" w:hAnsi="Times New Roman" w:eastAsia="宋体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qFormat/>
    <w:uiPriority w:val="0"/>
    <w:pPr>
      <w:ind w:left="100" w:leftChars="2500"/>
    </w:p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rPr>
      <w:rFonts w:ascii="等线" w:hAnsi="等线" w:eastAsia="等线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日期 Char"/>
    <w:link w:val="2"/>
    <w:qFormat/>
    <w:uiPriority w:val="0"/>
    <w:rPr>
      <w:rFonts w:ascii="Times New Roman" w:hAnsi="Times New Roman" w:eastAsia="宋体" w:cs="Times New Roman"/>
      <w:kern w:val="2"/>
      <w:sz w:val="21"/>
    </w:rPr>
  </w:style>
  <w:style w:type="character" w:customStyle="1" w:styleId="10">
    <w:name w:val="批注框文本 Char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页脚 Char1"/>
    <w:link w:val="4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2">
    <w:name w:val="页眉 Char1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3">
    <w:name w:val="font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font01"/>
    <w:qFormat/>
    <w:uiPriority w:val="0"/>
    <w:rPr>
      <w:rFonts w:ascii="Arial" w:hAnsi="Arial" w:eastAsia="宋体" w:cs="Arial"/>
      <w:color w:val="000000"/>
      <w:sz w:val="24"/>
      <w:szCs w:val="24"/>
      <w:u w:val="none"/>
    </w:rPr>
  </w:style>
  <w:style w:type="character" w:customStyle="1" w:styleId="16">
    <w:name w:val="无间隔 Char"/>
    <w:link w:val="17"/>
    <w:qFormat/>
    <w:uiPriority w:val="0"/>
    <w:rPr>
      <w:rFonts w:ascii="Calibri" w:hAnsi="Calibri"/>
      <w:sz w:val="22"/>
      <w:szCs w:val="22"/>
      <w:lang w:val="en-US" w:eastAsia="zh-CN" w:bidi="ar-SA"/>
    </w:rPr>
  </w:style>
  <w:style w:type="paragraph" w:styleId="17">
    <w:name w:val="No Spacing"/>
    <w:link w:val="16"/>
    <w:qFormat/>
    <w:uiPriority w:val="0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8">
    <w:name w:val="日期 字符1"/>
    <w:qFormat/>
    <w:uiPriority w:val="0"/>
    <w:rPr>
      <w:rFonts w:ascii="Times New Roman" w:hAnsi="Times New Roman" w:eastAsia="宋体" w:cs="Times New Roman"/>
    </w:rPr>
  </w:style>
  <w:style w:type="character" w:customStyle="1" w:styleId="19">
    <w:name w:val="页眉 Char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0">
    <w:name w:val="页脚 Char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86132\AppData\Local\Kingsoft\WPS%20Office\12.1.0.22089\office6\Normal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Company>Microsoft</Company>
  <Pages>4</Pages>
  <Words>1735</Words>
  <Characters>2653</Characters>
  <Lines>3</Lines>
  <Paragraphs>1</Paragraphs>
  <TotalTime>5</TotalTime>
  <ScaleCrop>false</ScaleCrop>
  <LinksUpToDate>false</LinksUpToDate>
  <CharactersWithSpaces>2654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2025-09-26T08:18:00Z</dcterms:created>
  <dc:creator>hua shuo</dc:creator>
  <cp:lastModifiedBy>Administrator</cp:lastModifiedBy>
  <cp:lastPrinted>2014-06-09T01:51:00Z</cp:lastPrinted>
  <dcterms:modified xsi:type="dcterms:W3CDTF">2025-10-04T02:57:09Z</dcterms:modified>
  <dc:title>盐城师范学院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45177A9AA1C6476587DA22AD84F3467E_13</vt:lpwstr>
  </property>
  <property fmtid="{D5CDD505-2E9C-101B-9397-08002B2CF9AE}" pid="4" name="KSOTemplateDocerSaveRecord">
    <vt:lpwstr>eyJoZGlkIjoiMmFkYTA5NjcxMzBhNTFiY2I1Y2YxMjhlOGQ0ZTExMzciLCJ1c2VySWQiOiIyNzQzNTg0MzEifQ==</vt:lpwstr>
  </property>
</Properties>
</file>